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168" w:rsidRPr="00DC0C28" w:rsidRDefault="009E6168" w:rsidP="0059619D">
      <w:pPr>
        <w:jc w:val="center"/>
        <w:rPr>
          <w:b/>
        </w:rPr>
      </w:pPr>
      <w:r w:rsidRPr="00DC0C28">
        <w:rPr>
          <w:b/>
        </w:rPr>
        <w:t>Závazná přihláška na letní dětský tábor</w:t>
      </w:r>
    </w:p>
    <w:p w:rsidR="009E6168" w:rsidRDefault="009E6168" w:rsidP="0059619D">
      <w:pPr>
        <w:jc w:val="center"/>
        <w:rPr>
          <w:sz w:val="28"/>
          <w:szCs w:val="28"/>
        </w:rPr>
      </w:pPr>
      <w:r>
        <w:t xml:space="preserve">pořádají Veselé rukavice z.s., Selská 29, Havířov, </w:t>
      </w:r>
      <w:r w:rsidRPr="00DC0C28">
        <w:rPr>
          <w:sz w:val="28"/>
          <w:szCs w:val="28"/>
        </w:rPr>
        <w:t>IČO: 69624127</w:t>
      </w:r>
    </w:p>
    <w:p w:rsidR="009E6168" w:rsidRDefault="009E6168" w:rsidP="0059619D">
      <w:pPr>
        <w:jc w:val="center"/>
        <w:rPr>
          <w:b/>
          <w:sz w:val="36"/>
          <w:szCs w:val="36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65.3pt;margin-top:1.95pt;width:92.4pt;height:101.3pt;z-index:-251658240;mso-position-horizontal-relative:page" wrapcoords="-176 0 -176 21440 21600 21440 21600 0 -176 0">
            <v:imagedata r:id="rId4" o:title=""/>
            <w10:wrap type="tight" anchorx="page"/>
          </v:shape>
          <o:OLEObject Type="Embed" ProgID="PBrush" ShapeID="_x0000_s1026" DrawAspect="Content" ObjectID="_1804578288" r:id="rId5"/>
        </w:pict>
      </w:r>
      <w:r>
        <w:rPr>
          <w:b/>
          <w:sz w:val="36"/>
          <w:szCs w:val="36"/>
        </w:rPr>
        <w:t xml:space="preserve">a opět </w:t>
      </w:r>
      <w:r w:rsidRPr="00763AF0">
        <w:rPr>
          <w:b/>
          <w:sz w:val="36"/>
          <w:szCs w:val="36"/>
        </w:rPr>
        <w:t xml:space="preserve">zvou </w:t>
      </w:r>
      <w:r>
        <w:rPr>
          <w:b/>
          <w:sz w:val="36"/>
          <w:szCs w:val="36"/>
        </w:rPr>
        <w:t xml:space="preserve">na tábor </w:t>
      </w:r>
    </w:p>
    <w:p w:rsidR="009E6168" w:rsidRDefault="009E6168" w:rsidP="0059619D">
      <w:pPr>
        <w:jc w:val="center"/>
        <w:rPr>
          <w:b/>
          <w:sz w:val="56"/>
          <w:szCs w:val="56"/>
        </w:rPr>
      </w:pPr>
      <w:r w:rsidRPr="00763AF0">
        <w:rPr>
          <w:b/>
          <w:sz w:val="56"/>
          <w:szCs w:val="56"/>
        </w:rPr>
        <w:t>„</w:t>
      </w:r>
      <w:r>
        <w:rPr>
          <w:b/>
          <w:sz w:val="56"/>
          <w:szCs w:val="56"/>
        </w:rPr>
        <w:t>Cesta za pokladem</w:t>
      </w:r>
      <w:r w:rsidRPr="00763AF0">
        <w:rPr>
          <w:b/>
          <w:sz w:val="56"/>
          <w:szCs w:val="56"/>
        </w:rPr>
        <w:t>“</w:t>
      </w:r>
      <w:r w:rsidRPr="0048742B">
        <w:rPr>
          <w:b/>
          <w:sz w:val="56"/>
          <w:szCs w:val="56"/>
        </w:rPr>
        <w:t xml:space="preserve"> </w:t>
      </w:r>
    </w:p>
    <w:p w:rsidR="009E6168" w:rsidRDefault="009E6168" w:rsidP="00692959"/>
    <w:p w:rsidR="009E6168" w:rsidRDefault="009E6168" w:rsidP="00692959"/>
    <w:p w:rsidR="009E6168" w:rsidRDefault="009E6168" w:rsidP="00692959">
      <w:r>
        <w:t>Jméno a příjmení dítěte:     ………………………………………………..</w:t>
      </w:r>
    </w:p>
    <w:p w:rsidR="009E6168" w:rsidRDefault="009E6168" w:rsidP="00692959"/>
    <w:p w:rsidR="009E6168" w:rsidRDefault="009E6168" w:rsidP="00692959">
      <w:r>
        <w:t>Datum narození: …….……………. Rodné číslo.:   ………………………</w:t>
      </w:r>
    </w:p>
    <w:p w:rsidR="009E6168" w:rsidRDefault="009E6168" w:rsidP="00692959"/>
    <w:p w:rsidR="009E6168" w:rsidRDefault="009E6168" w:rsidP="00692959">
      <w:r>
        <w:t>Adresa: …………………………………………………………………….</w:t>
      </w:r>
    </w:p>
    <w:p w:rsidR="009E6168" w:rsidRDefault="009E6168" w:rsidP="00692959"/>
    <w:p w:rsidR="009E6168" w:rsidRDefault="009E6168" w:rsidP="00692959">
      <w:r>
        <w:t>Pojišťovna dítěte: …………   telefon na rodiče v době tábora: …………………………………..</w:t>
      </w:r>
    </w:p>
    <w:p w:rsidR="009E6168" w:rsidRDefault="009E6168" w:rsidP="00692959"/>
    <w:p w:rsidR="009E6168" w:rsidRDefault="009E6168" w:rsidP="00692959"/>
    <w:p w:rsidR="009E6168" w:rsidRPr="00763AF0" w:rsidRDefault="009E6168" w:rsidP="00692959">
      <w:pPr>
        <w:rPr>
          <w:b/>
        </w:rPr>
      </w:pPr>
      <w:r>
        <w:t>Místo táborové základny:</w:t>
      </w:r>
      <w:r>
        <w:tab/>
      </w:r>
      <w:r>
        <w:tab/>
        <w:t>Mladecko, okr. Opava</w:t>
      </w:r>
    </w:p>
    <w:p w:rsidR="009E6168" w:rsidRPr="00BE254C" w:rsidRDefault="009E6168" w:rsidP="00692959">
      <w:pPr>
        <w:rPr>
          <w:b/>
          <w:sz w:val="28"/>
          <w:szCs w:val="28"/>
        </w:rPr>
      </w:pPr>
      <w:r>
        <w:t xml:space="preserve">Termín tábora: </w:t>
      </w:r>
      <w:r>
        <w:tab/>
      </w:r>
      <w:r>
        <w:tab/>
      </w:r>
      <w:r>
        <w:tab/>
      </w:r>
      <w:r>
        <w:rPr>
          <w:b/>
          <w:sz w:val="28"/>
          <w:szCs w:val="28"/>
        </w:rPr>
        <w:t>2. 8. - 9. 8. 2025</w:t>
      </w:r>
    </w:p>
    <w:p w:rsidR="009E6168" w:rsidRDefault="009E6168" w:rsidP="00692959"/>
    <w:p w:rsidR="009E6168" w:rsidRPr="00FC2BC8" w:rsidRDefault="009E6168" w:rsidP="00544F74">
      <w:pPr>
        <w:rPr>
          <w:b/>
          <w:sz w:val="22"/>
          <w:szCs w:val="22"/>
        </w:rPr>
      </w:pPr>
      <w:r w:rsidRPr="00FC2BC8">
        <w:rPr>
          <w:b/>
          <w:sz w:val="22"/>
          <w:szCs w:val="22"/>
        </w:rPr>
        <w:t>Táborová</w:t>
      </w:r>
      <w:r>
        <w:rPr>
          <w:b/>
          <w:sz w:val="22"/>
          <w:szCs w:val="22"/>
        </w:rPr>
        <w:t>,</w:t>
      </w:r>
      <w:r w:rsidRPr="00FC2BC8">
        <w:rPr>
          <w:b/>
          <w:sz w:val="22"/>
          <w:szCs w:val="22"/>
        </w:rPr>
        <w:t xml:space="preserve"> stanová základna je v nádherném prostředí</w:t>
      </w:r>
      <w:r>
        <w:rPr>
          <w:b/>
          <w:sz w:val="22"/>
          <w:szCs w:val="22"/>
        </w:rPr>
        <w:t xml:space="preserve"> Nízkého Jeseníku. Spíme ve stanech s podsadou. Tábor je </w:t>
      </w:r>
      <w:r w:rsidRPr="00FC2BC8">
        <w:rPr>
          <w:b/>
          <w:sz w:val="22"/>
          <w:szCs w:val="22"/>
        </w:rPr>
        <w:t xml:space="preserve">připravován </w:t>
      </w:r>
      <w:r>
        <w:rPr>
          <w:b/>
          <w:sz w:val="22"/>
          <w:szCs w:val="22"/>
        </w:rPr>
        <w:t>pouze pro děti od  7 do 15 let.</w:t>
      </w:r>
    </w:p>
    <w:p w:rsidR="009E6168" w:rsidRPr="00FC2BC8" w:rsidRDefault="009E6168" w:rsidP="00544F74">
      <w:pPr>
        <w:rPr>
          <w:b/>
          <w:sz w:val="22"/>
          <w:szCs w:val="22"/>
        </w:rPr>
      </w:pPr>
      <w:r>
        <w:rPr>
          <w:b/>
          <w:sz w:val="22"/>
          <w:szCs w:val="22"/>
        </w:rPr>
        <w:t>T</w:t>
      </w:r>
      <w:r w:rsidRPr="00FC2BC8">
        <w:rPr>
          <w:b/>
          <w:sz w:val="22"/>
          <w:szCs w:val="22"/>
        </w:rPr>
        <w:t xml:space="preserve">áborové téma povede děti k rozvoji úcty k životu ve všech jeho formách, k rozvoji </w:t>
      </w:r>
      <w:r>
        <w:rPr>
          <w:b/>
          <w:sz w:val="22"/>
          <w:szCs w:val="22"/>
        </w:rPr>
        <w:t xml:space="preserve">sebepoznávání, objevování, </w:t>
      </w:r>
      <w:r w:rsidRPr="00FC2BC8">
        <w:rPr>
          <w:b/>
          <w:sz w:val="22"/>
          <w:szCs w:val="22"/>
        </w:rPr>
        <w:t xml:space="preserve">hudebních schopností, </w:t>
      </w:r>
      <w:r>
        <w:rPr>
          <w:b/>
          <w:sz w:val="22"/>
          <w:szCs w:val="22"/>
        </w:rPr>
        <w:t>různých táborový</w:t>
      </w:r>
      <w:r w:rsidRPr="00FC2BC8">
        <w:rPr>
          <w:b/>
          <w:sz w:val="22"/>
          <w:szCs w:val="22"/>
        </w:rPr>
        <w:t>ch dovedností</w:t>
      </w:r>
      <w:r>
        <w:rPr>
          <w:b/>
          <w:sz w:val="22"/>
          <w:szCs w:val="22"/>
        </w:rPr>
        <w:t>,</w:t>
      </w:r>
      <w:r w:rsidRPr="00FC2BC8">
        <w:rPr>
          <w:b/>
          <w:sz w:val="22"/>
          <w:szCs w:val="22"/>
        </w:rPr>
        <w:t xml:space="preserve"> tvořivosti</w:t>
      </w:r>
      <w:r>
        <w:rPr>
          <w:b/>
          <w:sz w:val="22"/>
          <w:szCs w:val="22"/>
        </w:rPr>
        <w:t>, obratnosti, sebeovládání. Pro starší táborové děti je připraven i putovní výlet s přespáním pod širákem.</w:t>
      </w:r>
    </w:p>
    <w:p w:rsidR="009E6168" w:rsidRDefault="009E6168" w:rsidP="00544F74">
      <w:pPr>
        <w:rPr>
          <w:b/>
          <w:sz w:val="22"/>
          <w:szCs w:val="22"/>
        </w:rPr>
      </w:pPr>
      <w:r w:rsidRPr="00FC2BC8">
        <w:rPr>
          <w:b/>
          <w:sz w:val="22"/>
          <w:szCs w:val="22"/>
        </w:rPr>
        <w:t>Tábor připravují vyškolení pracovníci, kteří pracují s dětmi v církvi a pořádají tábory, včetně vodáckých aktivit</w:t>
      </w:r>
      <w:r>
        <w:rPr>
          <w:b/>
          <w:sz w:val="22"/>
          <w:szCs w:val="22"/>
        </w:rPr>
        <w:t>,</w:t>
      </w:r>
      <w:r w:rsidRPr="00FC2BC8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více než dvacet let. Povedeme</w:t>
      </w:r>
      <w:r w:rsidRPr="00FC2BC8">
        <w:rPr>
          <w:b/>
          <w:sz w:val="22"/>
          <w:szCs w:val="22"/>
        </w:rPr>
        <w:t xml:space="preserve"> děti k samostatnosti, správnému rozhodování, jednání v lásce a úctě k přírodě, kamarádům i k Bohu.</w:t>
      </w:r>
    </w:p>
    <w:p w:rsidR="009E6168" w:rsidRPr="00692959" w:rsidRDefault="009E6168" w:rsidP="00692959"/>
    <w:p w:rsidR="009E6168" w:rsidRDefault="009E6168" w:rsidP="00247808">
      <w:pPr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Cena tábora 30</w:t>
      </w:r>
      <w:r w:rsidRPr="003E6B33">
        <w:rPr>
          <w:b/>
          <w:noProof/>
          <w:sz w:val="28"/>
          <w:szCs w:val="28"/>
        </w:rPr>
        <w:t>00 Kč</w:t>
      </w:r>
      <w:r>
        <w:rPr>
          <w:b/>
          <w:noProof/>
          <w:sz w:val="28"/>
          <w:szCs w:val="28"/>
        </w:rPr>
        <w:t>.</w:t>
      </w:r>
    </w:p>
    <w:p w:rsidR="009E6168" w:rsidRPr="006043E2" w:rsidRDefault="009E6168" w:rsidP="00247808">
      <w:pPr>
        <w:rPr>
          <w:b/>
          <w:noProof/>
          <w:sz w:val="28"/>
          <w:szCs w:val="28"/>
          <w:vertAlign w:val="subscript"/>
        </w:rPr>
      </w:pPr>
      <w:r>
        <w:rPr>
          <w:b/>
          <w:noProof/>
          <w:sz w:val="28"/>
          <w:szCs w:val="28"/>
        </w:rPr>
        <w:t>Pro děti, které nemohou mít tábor dotovaný z fondů FKSP, nebo proplacen zaměstnavatelem, zajistíme až 50% dotaci. Také pojištovny 213, 205, v září proplatí, na základě potvrzení o účasti,  částku 1000 - 1500 Kč.</w:t>
      </w:r>
    </w:p>
    <w:p w:rsidR="009E6168" w:rsidRPr="001B432D" w:rsidRDefault="009E6168" w:rsidP="001B432D">
      <w:r w:rsidRPr="001B432D">
        <w:t xml:space="preserve">Akce je podporována Statutárním městem Havířov a je finančně dotována.     </w:t>
      </w:r>
      <w:r>
        <w:rPr>
          <w:noProof/>
        </w:rPr>
        <w:pict>
          <v:shape id="obrázek 7" o:spid="_x0000_i1027" type="#_x0000_t75" style="width:51.75pt;height:26.25pt;visibility:visible">
            <v:imagedata r:id="rId6" o:title=""/>
          </v:shape>
        </w:pict>
      </w:r>
    </w:p>
    <w:p w:rsidR="009E6168" w:rsidRPr="001B432D" w:rsidRDefault="009E6168" w:rsidP="001B432D">
      <w:pPr>
        <w:rPr>
          <w:sz w:val="28"/>
          <w:szCs w:val="28"/>
        </w:rPr>
      </w:pPr>
    </w:p>
    <w:p w:rsidR="009E6168" w:rsidRPr="00247808" w:rsidRDefault="009E6168" w:rsidP="00247808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Při odevzdání této závazné přihlášky je nutno zaplatit </w:t>
      </w:r>
      <w:r w:rsidRPr="00EB33C1">
        <w:rPr>
          <w:b/>
          <w:noProof/>
          <w:sz w:val="28"/>
          <w:szCs w:val="28"/>
        </w:rPr>
        <w:t>zálohu 500 Kč,</w:t>
      </w:r>
      <w:r w:rsidRPr="00247808">
        <w:rPr>
          <w:noProof/>
          <w:sz w:val="28"/>
          <w:szCs w:val="28"/>
        </w:rPr>
        <w:t xml:space="preserve"> </w:t>
      </w:r>
      <w:r>
        <w:rPr>
          <w:noProof/>
          <w:sz w:val="28"/>
          <w:szCs w:val="28"/>
        </w:rPr>
        <w:t xml:space="preserve">zbytek osobně nebo </w:t>
      </w:r>
      <w:r w:rsidRPr="00247808">
        <w:rPr>
          <w:noProof/>
          <w:sz w:val="28"/>
          <w:szCs w:val="28"/>
        </w:rPr>
        <w:t xml:space="preserve">převodem </w:t>
      </w:r>
      <w:r>
        <w:rPr>
          <w:noProof/>
          <w:sz w:val="28"/>
          <w:szCs w:val="28"/>
        </w:rPr>
        <w:t xml:space="preserve">do konce června </w:t>
      </w:r>
      <w:r w:rsidRPr="00247808">
        <w:rPr>
          <w:noProof/>
          <w:sz w:val="28"/>
          <w:szCs w:val="28"/>
        </w:rPr>
        <w:t>na úč</w:t>
      </w:r>
      <w:r>
        <w:rPr>
          <w:noProof/>
          <w:sz w:val="28"/>
          <w:szCs w:val="28"/>
        </w:rPr>
        <w:t>e</w:t>
      </w:r>
      <w:r w:rsidRPr="00247808">
        <w:rPr>
          <w:noProof/>
          <w:sz w:val="28"/>
          <w:szCs w:val="28"/>
        </w:rPr>
        <w:t>t</w:t>
      </w:r>
      <w:r>
        <w:rPr>
          <w:noProof/>
          <w:sz w:val="28"/>
          <w:szCs w:val="28"/>
        </w:rPr>
        <w:t>.</w:t>
      </w:r>
    </w:p>
    <w:p w:rsidR="009E6168" w:rsidRPr="00247808" w:rsidRDefault="009E6168" w:rsidP="00247808">
      <w:pPr>
        <w:rPr>
          <w:sz w:val="28"/>
          <w:szCs w:val="28"/>
        </w:rPr>
      </w:pPr>
      <w:r>
        <w:rPr>
          <w:sz w:val="28"/>
          <w:szCs w:val="28"/>
        </w:rPr>
        <w:t>Číslo účtu</w:t>
      </w:r>
      <w:r w:rsidRPr="00247808">
        <w:rPr>
          <w:sz w:val="28"/>
          <w:szCs w:val="28"/>
        </w:rPr>
        <w:t xml:space="preserve">: </w:t>
      </w:r>
      <w:r w:rsidRPr="00296B69">
        <w:rPr>
          <w:b/>
          <w:sz w:val="28"/>
          <w:szCs w:val="28"/>
        </w:rPr>
        <w:t>2501919241/2010</w:t>
      </w:r>
      <w:r>
        <w:rPr>
          <w:sz w:val="28"/>
          <w:szCs w:val="28"/>
        </w:rPr>
        <w:t xml:space="preserve"> (Fio banka)</w:t>
      </w:r>
      <w:r w:rsidRPr="00247808">
        <w:rPr>
          <w:sz w:val="28"/>
          <w:szCs w:val="28"/>
        </w:rPr>
        <w:t>, var</w:t>
      </w:r>
      <w:r>
        <w:rPr>
          <w:sz w:val="28"/>
          <w:szCs w:val="28"/>
        </w:rPr>
        <w:t xml:space="preserve">iabilní </w:t>
      </w:r>
      <w:r w:rsidRPr="00247808">
        <w:rPr>
          <w:sz w:val="28"/>
          <w:szCs w:val="28"/>
        </w:rPr>
        <w:t xml:space="preserve">symbol </w:t>
      </w:r>
      <w:r>
        <w:rPr>
          <w:sz w:val="28"/>
          <w:szCs w:val="28"/>
        </w:rPr>
        <w:t>=</w:t>
      </w:r>
      <w:r w:rsidRPr="00247808">
        <w:rPr>
          <w:sz w:val="28"/>
          <w:szCs w:val="28"/>
        </w:rPr>
        <w:t xml:space="preserve"> rodné číslo dítěte.</w:t>
      </w:r>
    </w:p>
    <w:p w:rsidR="009E6168" w:rsidRPr="00BE254C" w:rsidRDefault="009E6168" w:rsidP="00247808">
      <w:pPr>
        <w:rPr>
          <w:b/>
          <w:noProof/>
          <w:sz w:val="32"/>
          <w:szCs w:val="32"/>
        </w:rPr>
      </w:pPr>
      <w:r w:rsidRPr="00BE254C">
        <w:rPr>
          <w:b/>
          <w:noProof/>
          <w:sz w:val="32"/>
          <w:szCs w:val="32"/>
        </w:rPr>
        <w:t xml:space="preserve">Součástí </w:t>
      </w:r>
      <w:r>
        <w:rPr>
          <w:b/>
          <w:noProof/>
          <w:sz w:val="32"/>
          <w:szCs w:val="32"/>
        </w:rPr>
        <w:t xml:space="preserve">této </w:t>
      </w:r>
      <w:r w:rsidRPr="00BE254C">
        <w:rPr>
          <w:b/>
          <w:noProof/>
          <w:sz w:val="32"/>
          <w:szCs w:val="32"/>
        </w:rPr>
        <w:t>přihlášky je i vyplněná zdravotní způsobilost dětským lékařem</w:t>
      </w:r>
      <w:r>
        <w:rPr>
          <w:b/>
          <w:noProof/>
          <w:sz w:val="32"/>
          <w:szCs w:val="32"/>
        </w:rPr>
        <w:t>.</w:t>
      </w:r>
    </w:p>
    <w:p w:rsidR="009E6168" w:rsidRDefault="009E6168">
      <w:r>
        <w:t xml:space="preserve">Dítě je povinno se podrobit táborovému řádu a programu. Pro pobyt je nutný spacák. </w:t>
      </w:r>
    </w:p>
    <w:p w:rsidR="009E6168" w:rsidRDefault="009E6168">
      <w:r>
        <w:t>Možnost výpůjčky je. Domluva předem nutná.</w:t>
      </w:r>
    </w:p>
    <w:p w:rsidR="009E6168" w:rsidRDefault="009E6168">
      <w:r>
        <w:t>Hlavní vedoucí tábora Ria Grulichová, telefon : 731504365</w:t>
      </w:r>
    </w:p>
    <w:p w:rsidR="009E6168" w:rsidRDefault="009E6168"/>
    <w:p w:rsidR="009E6168" w:rsidRDefault="009E6168">
      <w:r>
        <w:t xml:space="preserve">Po osobním odevzdání vyplněné přihlášky, dostanete informace k odjezdu. </w:t>
      </w:r>
    </w:p>
    <w:p w:rsidR="009E6168" w:rsidRDefault="009E6168"/>
    <w:p w:rsidR="009E6168" w:rsidRDefault="009E6168" w:rsidP="00E20323">
      <w:pPr>
        <w:ind w:left="2124" w:firstLine="708"/>
      </w:pPr>
      <w:r>
        <w:t>Jméno zákonného zástupce:</w:t>
      </w:r>
    </w:p>
    <w:p w:rsidR="009E6168" w:rsidRDefault="009E6168"/>
    <w:p w:rsidR="009E6168" w:rsidRDefault="009E6168">
      <w:r>
        <w:t xml:space="preserve">Dne: </w:t>
      </w:r>
      <w:r>
        <w:tab/>
      </w:r>
      <w:r>
        <w:tab/>
      </w:r>
      <w:r>
        <w:tab/>
        <w:t xml:space="preserve"> </w:t>
      </w:r>
      <w:r>
        <w:tab/>
        <w:t>podpis zákonného zástupce</w:t>
      </w:r>
      <w:r>
        <w:tab/>
        <w:t>……………………………</w:t>
      </w:r>
    </w:p>
    <w:p w:rsidR="009E6168" w:rsidRDefault="009E6168">
      <w:r>
        <w:t>Kapacita dětí je omezena, proto přihlašujte své děti co nejdříve.</w:t>
      </w:r>
    </w:p>
    <w:p w:rsidR="009E6168" w:rsidRDefault="009E6168"/>
    <w:sectPr w:rsidR="009E6168" w:rsidSect="00296B69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2959"/>
    <w:rsid w:val="00000177"/>
    <w:rsid w:val="000003A0"/>
    <w:rsid w:val="0000158A"/>
    <w:rsid w:val="000063B0"/>
    <w:rsid w:val="00006E7A"/>
    <w:rsid w:val="00013913"/>
    <w:rsid w:val="000147E7"/>
    <w:rsid w:val="00016F64"/>
    <w:rsid w:val="00020ECC"/>
    <w:rsid w:val="000240A0"/>
    <w:rsid w:val="00026FE2"/>
    <w:rsid w:val="00036A25"/>
    <w:rsid w:val="000413AC"/>
    <w:rsid w:val="0005318E"/>
    <w:rsid w:val="00054BE4"/>
    <w:rsid w:val="00055F74"/>
    <w:rsid w:val="00064885"/>
    <w:rsid w:val="00073232"/>
    <w:rsid w:val="00073A06"/>
    <w:rsid w:val="0007511C"/>
    <w:rsid w:val="00077867"/>
    <w:rsid w:val="0008089C"/>
    <w:rsid w:val="000810D0"/>
    <w:rsid w:val="0008342A"/>
    <w:rsid w:val="000856A5"/>
    <w:rsid w:val="0009295F"/>
    <w:rsid w:val="00093699"/>
    <w:rsid w:val="0009565F"/>
    <w:rsid w:val="0009605E"/>
    <w:rsid w:val="000A0CEF"/>
    <w:rsid w:val="000A29B5"/>
    <w:rsid w:val="000A2D2A"/>
    <w:rsid w:val="000A425A"/>
    <w:rsid w:val="000B0AE2"/>
    <w:rsid w:val="000B242F"/>
    <w:rsid w:val="000B4A7C"/>
    <w:rsid w:val="000B581A"/>
    <w:rsid w:val="000B6275"/>
    <w:rsid w:val="000B6C07"/>
    <w:rsid w:val="000C440F"/>
    <w:rsid w:val="000C4C47"/>
    <w:rsid w:val="000C75A2"/>
    <w:rsid w:val="000C7B41"/>
    <w:rsid w:val="000D0F69"/>
    <w:rsid w:val="000D3791"/>
    <w:rsid w:val="000D398C"/>
    <w:rsid w:val="000D4186"/>
    <w:rsid w:val="000D43A5"/>
    <w:rsid w:val="000D53FB"/>
    <w:rsid w:val="000D6150"/>
    <w:rsid w:val="000E38EA"/>
    <w:rsid w:val="000E6B58"/>
    <w:rsid w:val="000E730B"/>
    <w:rsid w:val="000E7DA2"/>
    <w:rsid w:val="000E7F38"/>
    <w:rsid w:val="000F0B23"/>
    <w:rsid w:val="000F126B"/>
    <w:rsid w:val="000F426E"/>
    <w:rsid w:val="000F4411"/>
    <w:rsid w:val="000F62BF"/>
    <w:rsid w:val="000F6739"/>
    <w:rsid w:val="000F6F62"/>
    <w:rsid w:val="0010149D"/>
    <w:rsid w:val="0010226B"/>
    <w:rsid w:val="0010487D"/>
    <w:rsid w:val="001079B9"/>
    <w:rsid w:val="00112EB7"/>
    <w:rsid w:val="00113A89"/>
    <w:rsid w:val="001165B2"/>
    <w:rsid w:val="001173CC"/>
    <w:rsid w:val="00121427"/>
    <w:rsid w:val="00121733"/>
    <w:rsid w:val="001235D7"/>
    <w:rsid w:val="00123F14"/>
    <w:rsid w:val="0012644D"/>
    <w:rsid w:val="0013614C"/>
    <w:rsid w:val="001368B8"/>
    <w:rsid w:val="00142C4D"/>
    <w:rsid w:val="0014409C"/>
    <w:rsid w:val="00151B37"/>
    <w:rsid w:val="00151B92"/>
    <w:rsid w:val="00152032"/>
    <w:rsid w:val="0015259C"/>
    <w:rsid w:val="00153080"/>
    <w:rsid w:val="00153FAF"/>
    <w:rsid w:val="00154E94"/>
    <w:rsid w:val="001554B2"/>
    <w:rsid w:val="00156879"/>
    <w:rsid w:val="001626A6"/>
    <w:rsid w:val="00164106"/>
    <w:rsid w:val="00165639"/>
    <w:rsid w:val="001720DB"/>
    <w:rsid w:val="00173600"/>
    <w:rsid w:val="001739BC"/>
    <w:rsid w:val="001751F9"/>
    <w:rsid w:val="00177021"/>
    <w:rsid w:val="00177979"/>
    <w:rsid w:val="00177EE5"/>
    <w:rsid w:val="00180B46"/>
    <w:rsid w:val="00181B37"/>
    <w:rsid w:val="00181DF9"/>
    <w:rsid w:val="0018454C"/>
    <w:rsid w:val="00184936"/>
    <w:rsid w:val="00185BDA"/>
    <w:rsid w:val="00186026"/>
    <w:rsid w:val="00187415"/>
    <w:rsid w:val="00187AE7"/>
    <w:rsid w:val="001901EF"/>
    <w:rsid w:val="00195C99"/>
    <w:rsid w:val="00197664"/>
    <w:rsid w:val="001A21AE"/>
    <w:rsid w:val="001A2298"/>
    <w:rsid w:val="001A4553"/>
    <w:rsid w:val="001A4784"/>
    <w:rsid w:val="001A70AB"/>
    <w:rsid w:val="001B432D"/>
    <w:rsid w:val="001B6167"/>
    <w:rsid w:val="001B62C4"/>
    <w:rsid w:val="001C0216"/>
    <w:rsid w:val="001C168B"/>
    <w:rsid w:val="001C1CA8"/>
    <w:rsid w:val="001C30A5"/>
    <w:rsid w:val="001C7483"/>
    <w:rsid w:val="001C759D"/>
    <w:rsid w:val="001C767C"/>
    <w:rsid w:val="001D6474"/>
    <w:rsid w:val="001D7239"/>
    <w:rsid w:val="001D781C"/>
    <w:rsid w:val="001E1D2B"/>
    <w:rsid w:val="001E2898"/>
    <w:rsid w:val="001E4276"/>
    <w:rsid w:val="001E499E"/>
    <w:rsid w:val="001E5EA7"/>
    <w:rsid w:val="001E6852"/>
    <w:rsid w:val="001F1A19"/>
    <w:rsid w:val="001F49CA"/>
    <w:rsid w:val="001F4DA3"/>
    <w:rsid w:val="001F560B"/>
    <w:rsid w:val="001F5B34"/>
    <w:rsid w:val="002028C4"/>
    <w:rsid w:val="00203276"/>
    <w:rsid w:val="0020552A"/>
    <w:rsid w:val="00207864"/>
    <w:rsid w:val="0021097C"/>
    <w:rsid w:val="00210FC9"/>
    <w:rsid w:val="00213385"/>
    <w:rsid w:val="00213B30"/>
    <w:rsid w:val="0021422C"/>
    <w:rsid w:val="00214B57"/>
    <w:rsid w:val="0022098D"/>
    <w:rsid w:val="00221BAF"/>
    <w:rsid w:val="00221E0A"/>
    <w:rsid w:val="0022531B"/>
    <w:rsid w:val="00225EDA"/>
    <w:rsid w:val="00230CB8"/>
    <w:rsid w:val="00232678"/>
    <w:rsid w:val="00234261"/>
    <w:rsid w:val="002365A4"/>
    <w:rsid w:val="00237178"/>
    <w:rsid w:val="00237D5B"/>
    <w:rsid w:val="002433A7"/>
    <w:rsid w:val="002439D5"/>
    <w:rsid w:val="00247594"/>
    <w:rsid w:val="00247808"/>
    <w:rsid w:val="002513F6"/>
    <w:rsid w:val="002518FD"/>
    <w:rsid w:val="002533E9"/>
    <w:rsid w:val="00253528"/>
    <w:rsid w:val="00253F63"/>
    <w:rsid w:val="00255AD8"/>
    <w:rsid w:val="00255C83"/>
    <w:rsid w:val="00255F9E"/>
    <w:rsid w:val="00261014"/>
    <w:rsid w:val="0026127B"/>
    <w:rsid w:val="002626CC"/>
    <w:rsid w:val="002723A3"/>
    <w:rsid w:val="00280617"/>
    <w:rsid w:val="00281BAE"/>
    <w:rsid w:val="00283313"/>
    <w:rsid w:val="0029236B"/>
    <w:rsid w:val="002941AA"/>
    <w:rsid w:val="00296B69"/>
    <w:rsid w:val="00297239"/>
    <w:rsid w:val="002A292B"/>
    <w:rsid w:val="002A296F"/>
    <w:rsid w:val="002A363D"/>
    <w:rsid w:val="002B188E"/>
    <w:rsid w:val="002B372E"/>
    <w:rsid w:val="002B5B3D"/>
    <w:rsid w:val="002C1573"/>
    <w:rsid w:val="002C2694"/>
    <w:rsid w:val="002C4DF7"/>
    <w:rsid w:val="002D5FA6"/>
    <w:rsid w:val="002E19B1"/>
    <w:rsid w:val="002E29F8"/>
    <w:rsid w:val="002E3B2D"/>
    <w:rsid w:val="002F071C"/>
    <w:rsid w:val="002F354E"/>
    <w:rsid w:val="002F6EBC"/>
    <w:rsid w:val="00301300"/>
    <w:rsid w:val="00302A0D"/>
    <w:rsid w:val="00302EE0"/>
    <w:rsid w:val="003100BE"/>
    <w:rsid w:val="00313472"/>
    <w:rsid w:val="00315578"/>
    <w:rsid w:val="00317DF4"/>
    <w:rsid w:val="00320C25"/>
    <w:rsid w:val="00321025"/>
    <w:rsid w:val="00323E59"/>
    <w:rsid w:val="003241F0"/>
    <w:rsid w:val="003244F4"/>
    <w:rsid w:val="00327765"/>
    <w:rsid w:val="00327A36"/>
    <w:rsid w:val="00327C31"/>
    <w:rsid w:val="00327E43"/>
    <w:rsid w:val="003304A4"/>
    <w:rsid w:val="003330BE"/>
    <w:rsid w:val="00334025"/>
    <w:rsid w:val="00341207"/>
    <w:rsid w:val="0034280E"/>
    <w:rsid w:val="003438A8"/>
    <w:rsid w:val="00346E9F"/>
    <w:rsid w:val="00347B3A"/>
    <w:rsid w:val="0035291A"/>
    <w:rsid w:val="00356E72"/>
    <w:rsid w:val="00357713"/>
    <w:rsid w:val="00360CD1"/>
    <w:rsid w:val="00362C1D"/>
    <w:rsid w:val="003660DE"/>
    <w:rsid w:val="00366687"/>
    <w:rsid w:val="003678BE"/>
    <w:rsid w:val="003709D0"/>
    <w:rsid w:val="00372169"/>
    <w:rsid w:val="0037489B"/>
    <w:rsid w:val="003767BC"/>
    <w:rsid w:val="003775FC"/>
    <w:rsid w:val="003813C7"/>
    <w:rsid w:val="0038422F"/>
    <w:rsid w:val="00384D8E"/>
    <w:rsid w:val="00386201"/>
    <w:rsid w:val="00391A2D"/>
    <w:rsid w:val="003924D3"/>
    <w:rsid w:val="00392827"/>
    <w:rsid w:val="00396EBD"/>
    <w:rsid w:val="00397E6B"/>
    <w:rsid w:val="003A68DC"/>
    <w:rsid w:val="003B2B73"/>
    <w:rsid w:val="003B3474"/>
    <w:rsid w:val="003B3522"/>
    <w:rsid w:val="003B5C6B"/>
    <w:rsid w:val="003B69EC"/>
    <w:rsid w:val="003B76F0"/>
    <w:rsid w:val="003C249B"/>
    <w:rsid w:val="003C429F"/>
    <w:rsid w:val="003C607A"/>
    <w:rsid w:val="003C6B66"/>
    <w:rsid w:val="003D0CD9"/>
    <w:rsid w:val="003D210D"/>
    <w:rsid w:val="003D28F2"/>
    <w:rsid w:val="003D449F"/>
    <w:rsid w:val="003D5C1A"/>
    <w:rsid w:val="003E1DEC"/>
    <w:rsid w:val="003E5CDF"/>
    <w:rsid w:val="003E6B33"/>
    <w:rsid w:val="003E784D"/>
    <w:rsid w:val="003F26AA"/>
    <w:rsid w:val="003F2707"/>
    <w:rsid w:val="003F607F"/>
    <w:rsid w:val="003F664F"/>
    <w:rsid w:val="003F699C"/>
    <w:rsid w:val="0040069B"/>
    <w:rsid w:val="00400F7E"/>
    <w:rsid w:val="0040270A"/>
    <w:rsid w:val="00411C6B"/>
    <w:rsid w:val="00412539"/>
    <w:rsid w:val="00412ECC"/>
    <w:rsid w:val="00415F77"/>
    <w:rsid w:val="004166D9"/>
    <w:rsid w:val="004167AC"/>
    <w:rsid w:val="004206D4"/>
    <w:rsid w:val="00420C7B"/>
    <w:rsid w:val="004270DD"/>
    <w:rsid w:val="0043022B"/>
    <w:rsid w:val="00430282"/>
    <w:rsid w:val="004302FE"/>
    <w:rsid w:val="004312FD"/>
    <w:rsid w:val="00433092"/>
    <w:rsid w:val="00436075"/>
    <w:rsid w:val="00437009"/>
    <w:rsid w:val="00437F57"/>
    <w:rsid w:val="00440E9D"/>
    <w:rsid w:val="00442E1C"/>
    <w:rsid w:val="00443604"/>
    <w:rsid w:val="004450E2"/>
    <w:rsid w:val="004518F3"/>
    <w:rsid w:val="00451E1B"/>
    <w:rsid w:val="00452380"/>
    <w:rsid w:val="004533A2"/>
    <w:rsid w:val="00453C21"/>
    <w:rsid w:val="00453D7D"/>
    <w:rsid w:val="00455E8E"/>
    <w:rsid w:val="00457FA1"/>
    <w:rsid w:val="004613BB"/>
    <w:rsid w:val="004661BE"/>
    <w:rsid w:val="00474F4B"/>
    <w:rsid w:val="00475F55"/>
    <w:rsid w:val="00476D59"/>
    <w:rsid w:val="004778E8"/>
    <w:rsid w:val="0048638C"/>
    <w:rsid w:val="0048742B"/>
    <w:rsid w:val="00487EDF"/>
    <w:rsid w:val="00490814"/>
    <w:rsid w:val="00493681"/>
    <w:rsid w:val="00493C28"/>
    <w:rsid w:val="00495496"/>
    <w:rsid w:val="0049786E"/>
    <w:rsid w:val="004A1E71"/>
    <w:rsid w:val="004A2084"/>
    <w:rsid w:val="004A34B5"/>
    <w:rsid w:val="004A3C9A"/>
    <w:rsid w:val="004B05DB"/>
    <w:rsid w:val="004B1B3A"/>
    <w:rsid w:val="004B35E8"/>
    <w:rsid w:val="004B50BB"/>
    <w:rsid w:val="004B55E9"/>
    <w:rsid w:val="004B6A84"/>
    <w:rsid w:val="004B6AD7"/>
    <w:rsid w:val="004C0381"/>
    <w:rsid w:val="004C079F"/>
    <w:rsid w:val="004C76AF"/>
    <w:rsid w:val="004C776A"/>
    <w:rsid w:val="004C7E01"/>
    <w:rsid w:val="004D3088"/>
    <w:rsid w:val="004D33CC"/>
    <w:rsid w:val="004D36F9"/>
    <w:rsid w:val="004D4763"/>
    <w:rsid w:val="004D5880"/>
    <w:rsid w:val="004D7A7D"/>
    <w:rsid w:val="004E0367"/>
    <w:rsid w:val="004E4EAD"/>
    <w:rsid w:val="004E67A8"/>
    <w:rsid w:val="004F1FB5"/>
    <w:rsid w:val="004F645B"/>
    <w:rsid w:val="004F663C"/>
    <w:rsid w:val="00500888"/>
    <w:rsid w:val="00500AF0"/>
    <w:rsid w:val="00501A9A"/>
    <w:rsid w:val="00511257"/>
    <w:rsid w:val="00511680"/>
    <w:rsid w:val="00512F02"/>
    <w:rsid w:val="0052023A"/>
    <w:rsid w:val="00521442"/>
    <w:rsid w:val="00523D77"/>
    <w:rsid w:val="0052474C"/>
    <w:rsid w:val="00524BA7"/>
    <w:rsid w:val="00525F0C"/>
    <w:rsid w:val="00530F20"/>
    <w:rsid w:val="00531CC4"/>
    <w:rsid w:val="00535BFD"/>
    <w:rsid w:val="005365AB"/>
    <w:rsid w:val="00536779"/>
    <w:rsid w:val="005405D1"/>
    <w:rsid w:val="005407B3"/>
    <w:rsid w:val="00543B43"/>
    <w:rsid w:val="00544F74"/>
    <w:rsid w:val="00545802"/>
    <w:rsid w:val="00550383"/>
    <w:rsid w:val="00551756"/>
    <w:rsid w:val="00551940"/>
    <w:rsid w:val="00551C1A"/>
    <w:rsid w:val="00554392"/>
    <w:rsid w:val="00560E35"/>
    <w:rsid w:val="005637CB"/>
    <w:rsid w:val="005644AF"/>
    <w:rsid w:val="0056481B"/>
    <w:rsid w:val="00564D38"/>
    <w:rsid w:val="00567CAF"/>
    <w:rsid w:val="00571DD2"/>
    <w:rsid w:val="00573D06"/>
    <w:rsid w:val="00574126"/>
    <w:rsid w:val="005771F0"/>
    <w:rsid w:val="0057775F"/>
    <w:rsid w:val="005804BC"/>
    <w:rsid w:val="00580881"/>
    <w:rsid w:val="00581F82"/>
    <w:rsid w:val="0058465D"/>
    <w:rsid w:val="005871E8"/>
    <w:rsid w:val="005878C0"/>
    <w:rsid w:val="005911FF"/>
    <w:rsid w:val="00591863"/>
    <w:rsid w:val="00592139"/>
    <w:rsid w:val="00594BA8"/>
    <w:rsid w:val="005951AC"/>
    <w:rsid w:val="0059619D"/>
    <w:rsid w:val="00597070"/>
    <w:rsid w:val="005A020B"/>
    <w:rsid w:val="005A0A50"/>
    <w:rsid w:val="005A0FD2"/>
    <w:rsid w:val="005A1947"/>
    <w:rsid w:val="005A1E81"/>
    <w:rsid w:val="005A2338"/>
    <w:rsid w:val="005A27D9"/>
    <w:rsid w:val="005A31D3"/>
    <w:rsid w:val="005A5FF3"/>
    <w:rsid w:val="005B0457"/>
    <w:rsid w:val="005B42AF"/>
    <w:rsid w:val="005C3365"/>
    <w:rsid w:val="005C42A5"/>
    <w:rsid w:val="005C5A29"/>
    <w:rsid w:val="005D09E1"/>
    <w:rsid w:val="005D1563"/>
    <w:rsid w:val="005D192F"/>
    <w:rsid w:val="005D2A0D"/>
    <w:rsid w:val="005D4EE1"/>
    <w:rsid w:val="005E1BA9"/>
    <w:rsid w:val="005E2B8F"/>
    <w:rsid w:val="005E2F13"/>
    <w:rsid w:val="005E540C"/>
    <w:rsid w:val="005E5CF0"/>
    <w:rsid w:val="005E7C2D"/>
    <w:rsid w:val="005E7D7A"/>
    <w:rsid w:val="005F06C0"/>
    <w:rsid w:val="005F09F5"/>
    <w:rsid w:val="005F25D9"/>
    <w:rsid w:val="005F261D"/>
    <w:rsid w:val="005F3AB4"/>
    <w:rsid w:val="005F3D57"/>
    <w:rsid w:val="005F5135"/>
    <w:rsid w:val="005F7AF1"/>
    <w:rsid w:val="006043E2"/>
    <w:rsid w:val="00607C46"/>
    <w:rsid w:val="00612B02"/>
    <w:rsid w:val="006139A3"/>
    <w:rsid w:val="006149C4"/>
    <w:rsid w:val="006240A5"/>
    <w:rsid w:val="00631F9C"/>
    <w:rsid w:val="00636C5B"/>
    <w:rsid w:val="006379A6"/>
    <w:rsid w:val="006379AB"/>
    <w:rsid w:val="00640057"/>
    <w:rsid w:val="00640C04"/>
    <w:rsid w:val="0064238A"/>
    <w:rsid w:val="00644F4A"/>
    <w:rsid w:val="0064569D"/>
    <w:rsid w:val="00645AFA"/>
    <w:rsid w:val="00645B13"/>
    <w:rsid w:val="0064657F"/>
    <w:rsid w:val="00647D74"/>
    <w:rsid w:val="00651B79"/>
    <w:rsid w:val="00653796"/>
    <w:rsid w:val="00654A1B"/>
    <w:rsid w:val="00654A5F"/>
    <w:rsid w:val="0065556E"/>
    <w:rsid w:val="00655AFB"/>
    <w:rsid w:val="00657FC4"/>
    <w:rsid w:val="00662271"/>
    <w:rsid w:val="00663664"/>
    <w:rsid w:val="00664BCE"/>
    <w:rsid w:val="00665CDF"/>
    <w:rsid w:val="006701DF"/>
    <w:rsid w:val="00673210"/>
    <w:rsid w:val="00673C04"/>
    <w:rsid w:val="006758AC"/>
    <w:rsid w:val="006758FE"/>
    <w:rsid w:val="00677A81"/>
    <w:rsid w:val="00684B8A"/>
    <w:rsid w:val="0068583C"/>
    <w:rsid w:val="00692959"/>
    <w:rsid w:val="00692DCC"/>
    <w:rsid w:val="006A1FEF"/>
    <w:rsid w:val="006A2136"/>
    <w:rsid w:val="006A5A90"/>
    <w:rsid w:val="006A705C"/>
    <w:rsid w:val="006A7882"/>
    <w:rsid w:val="006B1F49"/>
    <w:rsid w:val="006B4866"/>
    <w:rsid w:val="006B4B05"/>
    <w:rsid w:val="006B5258"/>
    <w:rsid w:val="006B542D"/>
    <w:rsid w:val="006B5926"/>
    <w:rsid w:val="006B6E42"/>
    <w:rsid w:val="006D068D"/>
    <w:rsid w:val="006D3083"/>
    <w:rsid w:val="006D6E9F"/>
    <w:rsid w:val="006E2D30"/>
    <w:rsid w:val="006E4889"/>
    <w:rsid w:val="006E4C4F"/>
    <w:rsid w:val="006E7795"/>
    <w:rsid w:val="006F27B3"/>
    <w:rsid w:val="006F2DEF"/>
    <w:rsid w:val="00701736"/>
    <w:rsid w:val="0070229A"/>
    <w:rsid w:val="00704B10"/>
    <w:rsid w:val="00706F2D"/>
    <w:rsid w:val="00710E34"/>
    <w:rsid w:val="0071312E"/>
    <w:rsid w:val="00713184"/>
    <w:rsid w:val="00715011"/>
    <w:rsid w:val="00715274"/>
    <w:rsid w:val="0071678B"/>
    <w:rsid w:val="00717148"/>
    <w:rsid w:val="00721E47"/>
    <w:rsid w:val="00722F92"/>
    <w:rsid w:val="007255A8"/>
    <w:rsid w:val="007302BC"/>
    <w:rsid w:val="00741843"/>
    <w:rsid w:val="0074331D"/>
    <w:rsid w:val="00744B0D"/>
    <w:rsid w:val="00744CEB"/>
    <w:rsid w:val="007471CA"/>
    <w:rsid w:val="00751447"/>
    <w:rsid w:val="007535A3"/>
    <w:rsid w:val="00753C7D"/>
    <w:rsid w:val="00755282"/>
    <w:rsid w:val="007567A1"/>
    <w:rsid w:val="0075686D"/>
    <w:rsid w:val="007624DB"/>
    <w:rsid w:val="00763AF0"/>
    <w:rsid w:val="00765501"/>
    <w:rsid w:val="00773F4A"/>
    <w:rsid w:val="00775702"/>
    <w:rsid w:val="00775CAF"/>
    <w:rsid w:val="007760F1"/>
    <w:rsid w:val="00777776"/>
    <w:rsid w:val="007822A5"/>
    <w:rsid w:val="00784EE9"/>
    <w:rsid w:val="007877D8"/>
    <w:rsid w:val="007A0C45"/>
    <w:rsid w:val="007A3DC7"/>
    <w:rsid w:val="007A5876"/>
    <w:rsid w:val="007B0DF6"/>
    <w:rsid w:val="007B20F1"/>
    <w:rsid w:val="007B236C"/>
    <w:rsid w:val="007B33C9"/>
    <w:rsid w:val="007B379D"/>
    <w:rsid w:val="007B38FB"/>
    <w:rsid w:val="007B5886"/>
    <w:rsid w:val="007B5F07"/>
    <w:rsid w:val="007B5F29"/>
    <w:rsid w:val="007C00A8"/>
    <w:rsid w:val="007C0E48"/>
    <w:rsid w:val="007C2493"/>
    <w:rsid w:val="007C2BA5"/>
    <w:rsid w:val="007C497C"/>
    <w:rsid w:val="007C5426"/>
    <w:rsid w:val="007C578E"/>
    <w:rsid w:val="007C7547"/>
    <w:rsid w:val="007D0859"/>
    <w:rsid w:val="007D4E45"/>
    <w:rsid w:val="007D5703"/>
    <w:rsid w:val="007D5F99"/>
    <w:rsid w:val="007D68A0"/>
    <w:rsid w:val="007E0C57"/>
    <w:rsid w:val="007E22AA"/>
    <w:rsid w:val="007E35D2"/>
    <w:rsid w:val="007E55AC"/>
    <w:rsid w:val="007E6FC8"/>
    <w:rsid w:val="007E754A"/>
    <w:rsid w:val="007F2299"/>
    <w:rsid w:val="007F581E"/>
    <w:rsid w:val="007F5889"/>
    <w:rsid w:val="0080004F"/>
    <w:rsid w:val="008031AD"/>
    <w:rsid w:val="00803557"/>
    <w:rsid w:val="00810819"/>
    <w:rsid w:val="0081144D"/>
    <w:rsid w:val="00811D1F"/>
    <w:rsid w:val="008128E2"/>
    <w:rsid w:val="00815184"/>
    <w:rsid w:val="00822F82"/>
    <w:rsid w:val="00823A0B"/>
    <w:rsid w:val="008304A1"/>
    <w:rsid w:val="0083148B"/>
    <w:rsid w:val="008341BA"/>
    <w:rsid w:val="00842BF0"/>
    <w:rsid w:val="00844B5F"/>
    <w:rsid w:val="008451F2"/>
    <w:rsid w:val="00845430"/>
    <w:rsid w:val="008456C7"/>
    <w:rsid w:val="00846BB6"/>
    <w:rsid w:val="00851F19"/>
    <w:rsid w:val="0085316A"/>
    <w:rsid w:val="00854274"/>
    <w:rsid w:val="00856695"/>
    <w:rsid w:val="008615F9"/>
    <w:rsid w:val="00861A08"/>
    <w:rsid w:val="00861D40"/>
    <w:rsid w:val="008646FB"/>
    <w:rsid w:val="008668BD"/>
    <w:rsid w:val="0086692D"/>
    <w:rsid w:val="00866C3F"/>
    <w:rsid w:val="00870A08"/>
    <w:rsid w:val="00872B5B"/>
    <w:rsid w:val="008738AA"/>
    <w:rsid w:val="00876B6B"/>
    <w:rsid w:val="00876F92"/>
    <w:rsid w:val="00881850"/>
    <w:rsid w:val="00882F92"/>
    <w:rsid w:val="008846E6"/>
    <w:rsid w:val="00885489"/>
    <w:rsid w:val="00886132"/>
    <w:rsid w:val="00894D1F"/>
    <w:rsid w:val="00894DBA"/>
    <w:rsid w:val="00897F41"/>
    <w:rsid w:val="008A42F5"/>
    <w:rsid w:val="008A5A9D"/>
    <w:rsid w:val="008A6A20"/>
    <w:rsid w:val="008A72D0"/>
    <w:rsid w:val="008A7B4F"/>
    <w:rsid w:val="008B1433"/>
    <w:rsid w:val="008B3BDA"/>
    <w:rsid w:val="008C21F5"/>
    <w:rsid w:val="008C32D8"/>
    <w:rsid w:val="008C3F97"/>
    <w:rsid w:val="008C7F49"/>
    <w:rsid w:val="008D0D47"/>
    <w:rsid w:val="008E0069"/>
    <w:rsid w:val="008F1665"/>
    <w:rsid w:val="008F1AEC"/>
    <w:rsid w:val="008F237D"/>
    <w:rsid w:val="008F29E1"/>
    <w:rsid w:val="008F4404"/>
    <w:rsid w:val="0090359C"/>
    <w:rsid w:val="0090416E"/>
    <w:rsid w:val="009068E3"/>
    <w:rsid w:val="009072F1"/>
    <w:rsid w:val="009157C7"/>
    <w:rsid w:val="00916925"/>
    <w:rsid w:val="0091693D"/>
    <w:rsid w:val="00920EDB"/>
    <w:rsid w:val="00921E8B"/>
    <w:rsid w:val="00924929"/>
    <w:rsid w:val="00925493"/>
    <w:rsid w:val="00925870"/>
    <w:rsid w:val="009258D7"/>
    <w:rsid w:val="00926F8C"/>
    <w:rsid w:val="009344D1"/>
    <w:rsid w:val="009357F0"/>
    <w:rsid w:val="009369DF"/>
    <w:rsid w:val="0094319E"/>
    <w:rsid w:val="00946B7C"/>
    <w:rsid w:val="00947834"/>
    <w:rsid w:val="009509BD"/>
    <w:rsid w:val="00951480"/>
    <w:rsid w:val="00952037"/>
    <w:rsid w:val="009521D8"/>
    <w:rsid w:val="00952F06"/>
    <w:rsid w:val="00953059"/>
    <w:rsid w:val="009545C3"/>
    <w:rsid w:val="009548D5"/>
    <w:rsid w:val="00954C72"/>
    <w:rsid w:val="0095667F"/>
    <w:rsid w:val="00956F5F"/>
    <w:rsid w:val="00963415"/>
    <w:rsid w:val="00963D8D"/>
    <w:rsid w:val="00966A22"/>
    <w:rsid w:val="00966CCE"/>
    <w:rsid w:val="00970FF9"/>
    <w:rsid w:val="0097343F"/>
    <w:rsid w:val="00973698"/>
    <w:rsid w:val="00973DD6"/>
    <w:rsid w:val="00976621"/>
    <w:rsid w:val="009778A5"/>
    <w:rsid w:val="00977B82"/>
    <w:rsid w:val="00982BA5"/>
    <w:rsid w:val="009844F6"/>
    <w:rsid w:val="00987550"/>
    <w:rsid w:val="009939A2"/>
    <w:rsid w:val="00994442"/>
    <w:rsid w:val="00995BD2"/>
    <w:rsid w:val="00996138"/>
    <w:rsid w:val="009A0513"/>
    <w:rsid w:val="009A0B15"/>
    <w:rsid w:val="009A73AA"/>
    <w:rsid w:val="009B0C4E"/>
    <w:rsid w:val="009B2449"/>
    <w:rsid w:val="009B4D07"/>
    <w:rsid w:val="009B61E6"/>
    <w:rsid w:val="009B7367"/>
    <w:rsid w:val="009C4F8E"/>
    <w:rsid w:val="009D002C"/>
    <w:rsid w:val="009D0ADA"/>
    <w:rsid w:val="009D17C4"/>
    <w:rsid w:val="009D17D0"/>
    <w:rsid w:val="009D42C6"/>
    <w:rsid w:val="009D5AED"/>
    <w:rsid w:val="009D7457"/>
    <w:rsid w:val="009E13B8"/>
    <w:rsid w:val="009E467C"/>
    <w:rsid w:val="009E554C"/>
    <w:rsid w:val="009E6168"/>
    <w:rsid w:val="009F0311"/>
    <w:rsid w:val="009F35DD"/>
    <w:rsid w:val="009F3E02"/>
    <w:rsid w:val="009F618A"/>
    <w:rsid w:val="00A00CB0"/>
    <w:rsid w:val="00A016F4"/>
    <w:rsid w:val="00A01D2E"/>
    <w:rsid w:val="00A10856"/>
    <w:rsid w:val="00A11867"/>
    <w:rsid w:val="00A139D4"/>
    <w:rsid w:val="00A174BC"/>
    <w:rsid w:val="00A2025D"/>
    <w:rsid w:val="00A20504"/>
    <w:rsid w:val="00A25B8F"/>
    <w:rsid w:val="00A25BE2"/>
    <w:rsid w:val="00A265C1"/>
    <w:rsid w:val="00A275A4"/>
    <w:rsid w:val="00A31FEC"/>
    <w:rsid w:val="00A324B6"/>
    <w:rsid w:val="00A3278B"/>
    <w:rsid w:val="00A32EB6"/>
    <w:rsid w:val="00A3339C"/>
    <w:rsid w:val="00A357C7"/>
    <w:rsid w:val="00A36B8B"/>
    <w:rsid w:val="00A3758A"/>
    <w:rsid w:val="00A42F2C"/>
    <w:rsid w:val="00A47322"/>
    <w:rsid w:val="00A53FE6"/>
    <w:rsid w:val="00A604EE"/>
    <w:rsid w:val="00A61B05"/>
    <w:rsid w:val="00A63FFA"/>
    <w:rsid w:val="00A64FC3"/>
    <w:rsid w:val="00A77482"/>
    <w:rsid w:val="00A8184B"/>
    <w:rsid w:val="00A822C4"/>
    <w:rsid w:val="00A82306"/>
    <w:rsid w:val="00A827DE"/>
    <w:rsid w:val="00A861FF"/>
    <w:rsid w:val="00A86618"/>
    <w:rsid w:val="00A87A4D"/>
    <w:rsid w:val="00A902AB"/>
    <w:rsid w:val="00A903C0"/>
    <w:rsid w:val="00A90B16"/>
    <w:rsid w:val="00A92ACB"/>
    <w:rsid w:val="00A9704C"/>
    <w:rsid w:val="00A974EC"/>
    <w:rsid w:val="00AA1603"/>
    <w:rsid w:val="00AA2234"/>
    <w:rsid w:val="00AA3BC6"/>
    <w:rsid w:val="00AA65B3"/>
    <w:rsid w:val="00AA699E"/>
    <w:rsid w:val="00AA7271"/>
    <w:rsid w:val="00AB491F"/>
    <w:rsid w:val="00AB6778"/>
    <w:rsid w:val="00AB6CFB"/>
    <w:rsid w:val="00AB7E0B"/>
    <w:rsid w:val="00AC120A"/>
    <w:rsid w:val="00AC1D6C"/>
    <w:rsid w:val="00AC1D9C"/>
    <w:rsid w:val="00AC3D01"/>
    <w:rsid w:val="00AC5F44"/>
    <w:rsid w:val="00AD1C0E"/>
    <w:rsid w:val="00AD2B72"/>
    <w:rsid w:val="00AD35B6"/>
    <w:rsid w:val="00AE35C6"/>
    <w:rsid w:val="00AE6D0F"/>
    <w:rsid w:val="00AF0BF7"/>
    <w:rsid w:val="00AF21EC"/>
    <w:rsid w:val="00AF2665"/>
    <w:rsid w:val="00AF310A"/>
    <w:rsid w:val="00AF3714"/>
    <w:rsid w:val="00AF4087"/>
    <w:rsid w:val="00AF4EEA"/>
    <w:rsid w:val="00AF734A"/>
    <w:rsid w:val="00B03116"/>
    <w:rsid w:val="00B042FD"/>
    <w:rsid w:val="00B0561A"/>
    <w:rsid w:val="00B06DCA"/>
    <w:rsid w:val="00B16623"/>
    <w:rsid w:val="00B1783C"/>
    <w:rsid w:val="00B211A8"/>
    <w:rsid w:val="00B2135E"/>
    <w:rsid w:val="00B219CE"/>
    <w:rsid w:val="00B22128"/>
    <w:rsid w:val="00B22A93"/>
    <w:rsid w:val="00B23DA8"/>
    <w:rsid w:val="00B24757"/>
    <w:rsid w:val="00B27309"/>
    <w:rsid w:val="00B27953"/>
    <w:rsid w:val="00B3384F"/>
    <w:rsid w:val="00B405FC"/>
    <w:rsid w:val="00B41A36"/>
    <w:rsid w:val="00B4492F"/>
    <w:rsid w:val="00B4687B"/>
    <w:rsid w:val="00B50602"/>
    <w:rsid w:val="00B51A99"/>
    <w:rsid w:val="00B54FC6"/>
    <w:rsid w:val="00B5692E"/>
    <w:rsid w:val="00B6005B"/>
    <w:rsid w:val="00B607F7"/>
    <w:rsid w:val="00B61BD4"/>
    <w:rsid w:val="00B63F6E"/>
    <w:rsid w:val="00B664AB"/>
    <w:rsid w:val="00B6704D"/>
    <w:rsid w:val="00B73968"/>
    <w:rsid w:val="00B746F8"/>
    <w:rsid w:val="00B764B1"/>
    <w:rsid w:val="00B77D46"/>
    <w:rsid w:val="00B77F92"/>
    <w:rsid w:val="00B80354"/>
    <w:rsid w:val="00B805A7"/>
    <w:rsid w:val="00B845ED"/>
    <w:rsid w:val="00B93981"/>
    <w:rsid w:val="00B944F6"/>
    <w:rsid w:val="00B96E70"/>
    <w:rsid w:val="00BA0256"/>
    <w:rsid w:val="00BA17EF"/>
    <w:rsid w:val="00BA6540"/>
    <w:rsid w:val="00BA7449"/>
    <w:rsid w:val="00BB2972"/>
    <w:rsid w:val="00BB519B"/>
    <w:rsid w:val="00BB5A7E"/>
    <w:rsid w:val="00BB636C"/>
    <w:rsid w:val="00BC1699"/>
    <w:rsid w:val="00BC1855"/>
    <w:rsid w:val="00BC29F8"/>
    <w:rsid w:val="00BC2A3C"/>
    <w:rsid w:val="00BC4DD2"/>
    <w:rsid w:val="00BC56C5"/>
    <w:rsid w:val="00BC7F1E"/>
    <w:rsid w:val="00BD47B0"/>
    <w:rsid w:val="00BD4B99"/>
    <w:rsid w:val="00BD5501"/>
    <w:rsid w:val="00BD62D8"/>
    <w:rsid w:val="00BD7880"/>
    <w:rsid w:val="00BD7D80"/>
    <w:rsid w:val="00BE254C"/>
    <w:rsid w:val="00BE4A9F"/>
    <w:rsid w:val="00BE5B02"/>
    <w:rsid w:val="00BE632B"/>
    <w:rsid w:val="00BF14A0"/>
    <w:rsid w:val="00BF247D"/>
    <w:rsid w:val="00BF44F8"/>
    <w:rsid w:val="00C00B91"/>
    <w:rsid w:val="00C00E3A"/>
    <w:rsid w:val="00C02B33"/>
    <w:rsid w:val="00C078EC"/>
    <w:rsid w:val="00C102A9"/>
    <w:rsid w:val="00C14101"/>
    <w:rsid w:val="00C163D9"/>
    <w:rsid w:val="00C177AB"/>
    <w:rsid w:val="00C25E5B"/>
    <w:rsid w:val="00C330D0"/>
    <w:rsid w:val="00C36000"/>
    <w:rsid w:val="00C3659C"/>
    <w:rsid w:val="00C41A29"/>
    <w:rsid w:val="00C42839"/>
    <w:rsid w:val="00C43A10"/>
    <w:rsid w:val="00C44A83"/>
    <w:rsid w:val="00C47F2D"/>
    <w:rsid w:val="00C51691"/>
    <w:rsid w:val="00C52640"/>
    <w:rsid w:val="00C52F31"/>
    <w:rsid w:val="00C556A7"/>
    <w:rsid w:val="00C557DD"/>
    <w:rsid w:val="00C56F47"/>
    <w:rsid w:val="00C57861"/>
    <w:rsid w:val="00C618B6"/>
    <w:rsid w:val="00C62881"/>
    <w:rsid w:val="00C70257"/>
    <w:rsid w:val="00C71666"/>
    <w:rsid w:val="00C7398E"/>
    <w:rsid w:val="00C75A3C"/>
    <w:rsid w:val="00C762DD"/>
    <w:rsid w:val="00C84B61"/>
    <w:rsid w:val="00C85087"/>
    <w:rsid w:val="00C85A41"/>
    <w:rsid w:val="00C86140"/>
    <w:rsid w:val="00C864E1"/>
    <w:rsid w:val="00C873DE"/>
    <w:rsid w:val="00C90970"/>
    <w:rsid w:val="00C91363"/>
    <w:rsid w:val="00C95C61"/>
    <w:rsid w:val="00CA3278"/>
    <w:rsid w:val="00CA4656"/>
    <w:rsid w:val="00CA784D"/>
    <w:rsid w:val="00CB2139"/>
    <w:rsid w:val="00CC34DB"/>
    <w:rsid w:val="00CC3A02"/>
    <w:rsid w:val="00CC6EFF"/>
    <w:rsid w:val="00CD16E4"/>
    <w:rsid w:val="00CD258E"/>
    <w:rsid w:val="00CD3A87"/>
    <w:rsid w:val="00CD6A33"/>
    <w:rsid w:val="00CD7C0C"/>
    <w:rsid w:val="00CE1717"/>
    <w:rsid w:val="00CE1AE6"/>
    <w:rsid w:val="00CE1F9E"/>
    <w:rsid w:val="00CE3420"/>
    <w:rsid w:val="00CE47CC"/>
    <w:rsid w:val="00CE6FFD"/>
    <w:rsid w:val="00CE7341"/>
    <w:rsid w:val="00CF17B1"/>
    <w:rsid w:val="00CF6525"/>
    <w:rsid w:val="00D02237"/>
    <w:rsid w:val="00D1131D"/>
    <w:rsid w:val="00D123CC"/>
    <w:rsid w:val="00D12543"/>
    <w:rsid w:val="00D13FB3"/>
    <w:rsid w:val="00D149C6"/>
    <w:rsid w:val="00D24C36"/>
    <w:rsid w:val="00D25423"/>
    <w:rsid w:val="00D26E94"/>
    <w:rsid w:val="00D277DB"/>
    <w:rsid w:val="00D27CCA"/>
    <w:rsid w:val="00D304F6"/>
    <w:rsid w:val="00D30DFE"/>
    <w:rsid w:val="00D31AAC"/>
    <w:rsid w:val="00D32579"/>
    <w:rsid w:val="00D36FA3"/>
    <w:rsid w:val="00D37A21"/>
    <w:rsid w:val="00D41198"/>
    <w:rsid w:val="00D46424"/>
    <w:rsid w:val="00D50C5E"/>
    <w:rsid w:val="00D525DC"/>
    <w:rsid w:val="00D55AB6"/>
    <w:rsid w:val="00D55E9E"/>
    <w:rsid w:val="00D5605E"/>
    <w:rsid w:val="00D5769A"/>
    <w:rsid w:val="00D576E7"/>
    <w:rsid w:val="00D579F0"/>
    <w:rsid w:val="00D673D0"/>
    <w:rsid w:val="00D75CCC"/>
    <w:rsid w:val="00D76520"/>
    <w:rsid w:val="00D77529"/>
    <w:rsid w:val="00D77EAC"/>
    <w:rsid w:val="00D80E68"/>
    <w:rsid w:val="00D81414"/>
    <w:rsid w:val="00D819FC"/>
    <w:rsid w:val="00D84257"/>
    <w:rsid w:val="00D84D12"/>
    <w:rsid w:val="00D851C9"/>
    <w:rsid w:val="00D8695D"/>
    <w:rsid w:val="00D91230"/>
    <w:rsid w:val="00D927C5"/>
    <w:rsid w:val="00D95CEE"/>
    <w:rsid w:val="00D967FE"/>
    <w:rsid w:val="00D96D7E"/>
    <w:rsid w:val="00DA1418"/>
    <w:rsid w:val="00DA198A"/>
    <w:rsid w:val="00DA4CB3"/>
    <w:rsid w:val="00DA57F2"/>
    <w:rsid w:val="00DB3DB2"/>
    <w:rsid w:val="00DB42D8"/>
    <w:rsid w:val="00DB7CF9"/>
    <w:rsid w:val="00DC0C28"/>
    <w:rsid w:val="00DC188F"/>
    <w:rsid w:val="00DD146D"/>
    <w:rsid w:val="00DD2069"/>
    <w:rsid w:val="00DD2D8A"/>
    <w:rsid w:val="00DD5C4A"/>
    <w:rsid w:val="00DD7D45"/>
    <w:rsid w:val="00DE12ED"/>
    <w:rsid w:val="00DE2275"/>
    <w:rsid w:val="00DE2A74"/>
    <w:rsid w:val="00DE2A7B"/>
    <w:rsid w:val="00DE3752"/>
    <w:rsid w:val="00DE3ECD"/>
    <w:rsid w:val="00DE6CCB"/>
    <w:rsid w:val="00DF27FF"/>
    <w:rsid w:val="00DF2A05"/>
    <w:rsid w:val="00DF2E7C"/>
    <w:rsid w:val="00DF7DE6"/>
    <w:rsid w:val="00E016C0"/>
    <w:rsid w:val="00E02700"/>
    <w:rsid w:val="00E02BA6"/>
    <w:rsid w:val="00E0312D"/>
    <w:rsid w:val="00E044CF"/>
    <w:rsid w:val="00E052C0"/>
    <w:rsid w:val="00E05ADA"/>
    <w:rsid w:val="00E14BE2"/>
    <w:rsid w:val="00E16CE0"/>
    <w:rsid w:val="00E178D7"/>
    <w:rsid w:val="00E20323"/>
    <w:rsid w:val="00E20449"/>
    <w:rsid w:val="00E21916"/>
    <w:rsid w:val="00E26BD0"/>
    <w:rsid w:val="00E2749D"/>
    <w:rsid w:val="00E276EB"/>
    <w:rsid w:val="00E27C6D"/>
    <w:rsid w:val="00E34E15"/>
    <w:rsid w:val="00E37040"/>
    <w:rsid w:val="00E370D7"/>
    <w:rsid w:val="00E37E96"/>
    <w:rsid w:val="00E41256"/>
    <w:rsid w:val="00E43F92"/>
    <w:rsid w:val="00E45721"/>
    <w:rsid w:val="00E4790A"/>
    <w:rsid w:val="00E50032"/>
    <w:rsid w:val="00E53F6A"/>
    <w:rsid w:val="00E544AE"/>
    <w:rsid w:val="00E56F4D"/>
    <w:rsid w:val="00E64273"/>
    <w:rsid w:val="00E644B2"/>
    <w:rsid w:val="00E6496D"/>
    <w:rsid w:val="00E769DD"/>
    <w:rsid w:val="00E773AF"/>
    <w:rsid w:val="00E801D4"/>
    <w:rsid w:val="00E85739"/>
    <w:rsid w:val="00E901BA"/>
    <w:rsid w:val="00E91E21"/>
    <w:rsid w:val="00E9296A"/>
    <w:rsid w:val="00E93046"/>
    <w:rsid w:val="00E964CC"/>
    <w:rsid w:val="00E96725"/>
    <w:rsid w:val="00E96793"/>
    <w:rsid w:val="00EA256E"/>
    <w:rsid w:val="00EA3CF9"/>
    <w:rsid w:val="00EB14ED"/>
    <w:rsid w:val="00EB33C1"/>
    <w:rsid w:val="00EB5BC9"/>
    <w:rsid w:val="00EC2897"/>
    <w:rsid w:val="00EC4EAD"/>
    <w:rsid w:val="00ED0178"/>
    <w:rsid w:val="00ED1D89"/>
    <w:rsid w:val="00ED21BD"/>
    <w:rsid w:val="00ED3795"/>
    <w:rsid w:val="00ED386E"/>
    <w:rsid w:val="00ED50BC"/>
    <w:rsid w:val="00ED7F0B"/>
    <w:rsid w:val="00EE29E3"/>
    <w:rsid w:val="00EF40BD"/>
    <w:rsid w:val="00EF449C"/>
    <w:rsid w:val="00EF47C0"/>
    <w:rsid w:val="00EF6D00"/>
    <w:rsid w:val="00F006F1"/>
    <w:rsid w:val="00F013AF"/>
    <w:rsid w:val="00F04F47"/>
    <w:rsid w:val="00F129FA"/>
    <w:rsid w:val="00F12B26"/>
    <w:rsid w:val="00F16A8D"/>
    <w:rsid w:val="00F1782F"/>
    <w:rsid w:val="00F20BAA"/>
    <w:rsid w:val="00F24E7F"/>
    <w:rsid w:val="00F24F0C"/>
    <w:rsid w:val="00F308F1"/>
    <w:rsid w:val="00F34806"/>
    <w:rsid w:val="00F36499"/>
    <w:rsid w:val="00F36EA6"/>
    <w:rsid w:val="00F3781E"/>
    <w:rsid w:val="00F45E91"/>
    <w:rsid w:val="00F50786"/>
    <w:rsid w:val="00F512C8"/>
    <w:rsid w:val="00F518BA"/>
    <w:rsid w:val="00F54438"/>
    <w:rsid w:val="00F56190"/>
    <w:rsid w:val="00F60D95"/>
    <w:rsid w:val="00F64615"/>
    <w:rsid w:val="00F64C1D"/>
    <w:rsid w:val="00F67D6C"/>
    <w:rsid w:val="00F70A16"/>
    <w:rsid w:val="00F71335"/>
    <w:rsid w:val="00F74006"/>
    <w:rsid w:val="00F75221"/>
    <w:rsid w:val="00F8234E"/>
    <w:rsid w:val="00F841BF"/>
    <w:rsid w:val="00F845F9"/>
    <w:rsid w:val="00F875EB"/>
    <w:rsid w:val="00F914F6"/>
    <w:rsid w:val="00F91F3E"/>
    <w:rsid w:val="00F93722"/>
    <w:rsid w:val="00F95AD4"/>
    <w:rsid w:val="00F963BF"/>
    <w:rsid w:val="00FA58C9"/>
    <w:rsid w:val="00FA69CD"/>
    <w:rsid w:val="00FA7032"/>
    <w:rsid w:val="00FB2D12"/>
    <w:rsid w:val="00FB2E28"/>
    <w:rsid w:val="00FB46A3"/>
    <w:rsid w:val="00FB691B"/>
    <w:rsid w:val="00FB70D3"/>
    <w:rsid w:val="00FB724F"/>
    <w:rsid w:val="00FC0AB7"/>
    <w:rsid w:val="00FC0E4A"/>
    <w:rsid w:val="00FC2BC8"/>
    <w:rsid w:val="00FC3480"/>
    <w:rsid w:val="00FC630B"/>
    <w:rsid w:val="00FD1015"/>
    <w:rsid w:val="00FD1374"/>
    <w:rsid w:val="00FD60C5"/>
    <w:rsid w:val="00FE5D21"/>
    <w:rsid w:val="00FE7367"/>
    <w:rsid w:val="00FF517D"/>
    <w:rsid w:val="00FF6C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0814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416</TotalTime>
  <Pages>1</Pages>
  <Words>307</Words>
  <Characters>1818</Characters>
  <Application>Microsoft Office Outlook</Application>
  <DocSecurity>0</DocSecurity>
  <Lines>0</Lines>
  <Paragraphs>0</Paragraphs>
  <ScaleCrop>false</ScaleCrop>
  <Company>HP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Závazná přihláška na letní dětský tábor,</dc:title>
  <dc:subject/>
  <dc:creator>PP</dc:creator>
  <cp:keywords/>
  <dc:description/>
  <cp:lastModifiedBy>PP</cp:lastModifiedBy>
  <cp:revision>11</cp:revision>
  <cp:lastPrinted>2022-01-27T21:11:00Z</cp:lastPrinted>
  <dcterms:created xsi:type="dcterms:W3CDTF">2024-04-10T14:14:00Z</dcterms:created>
  <dcterms:modified xsi:type="dcterms:W3CDTF">2025-03-27T09:58:00Z</dcterms:modified>
</cp:coreProperties>
</file>